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D37" w:rsidRDefault="00DA419E" w:rsidP="000B4D37">
      <w:r>
        <w:t xml:space="preserve">Dosquebradas, 27 </w:t>
      </w:r>
      <w:r w:rsidR="000B4D37">
        <w:t>de marzo de 2020</w:t>
      </w:r>
    </w:p>
    <w:p w:rsidR="000B4D37" w:rsidRDefault="000B4D37" w:rsidP="000B4D37"/>
    <w:p w:rsidR="000B4D37" w:rsidRDefault="000B4D37" w:rsidP="000B4D37"/>
    <w:p w:rsidR="000B4D37" w:rsidRDefault="000B4D37" w:rsidP="000B4D37"/>
    <w:p w:rsidR="000B4D37" w:rsidRDefault="00DA419E" w:rsidP="000B4D37">
      <w:pPr>
        <w:jc w:val="both"/>
      </w:pPr>
      <w:r>
        <w:t>Ministerio de vivienda, ciudad y territorio</w:t>
      </w:r>
      <w:r w:rsidR="003D1243">
        <w:t xml:space="preserve">  </w:t>
      </w:r>
    </w:p>
    <w:p w:rsidR="00DA419E" w:rsidRDefault="00DA419E" w:rsidP="000B4D37">
      <w:pPr>
        <w:jc w:val="both"/>
      </w:pPr>
    </w:p>
    <w:p w:rsidR="00DA419E" w:rsidRPr="00DA419E" w:rsidRDefault="00DA419E" w:rsidP="000B4D37">
      <w:pPr>
        <w:jc w:val="both"/>
      </w:pPr>
    </w:p>
    <w:p w:rsidR="00DA419E" w:rsidRPr="00DA419E" w:rsidRDefault="00DA419E" w:rsidP="000B4D37">
      <w:pPr>
        <w:jc w:val="both"/>
      </w:pPr>
      <w:r w:rsidRPr="00DA419E">
        <w:t>Dado los requerimientos que realizaron al Municipio de Dosquebradas, desde la empresa de servicios públicos domiciliarios Serviciudad ESP emitimos la siguiente información:</w:t>
      </w:r>
    </w:p>
    <w:p w:rsidR="00DA419E" w:rsidRPr="00DA419E" w:rsidRDefault="00DA419E" w:rsidP="000B4D37">
      <w:pPr>
        <w:jc w:val="both"/>
      </w:pPr>
    </w:p>
    <w:p w:rsidR="00DA419E" w:rsidRDefault="00DA419E" w:rsidP="00DA419E">
      <w:pPr>
        <w:pStyle w:val="Prrafodelista"/>
        <w:numPr>
          <w:ilvl w:val="0"/>
          <w:numId w:val="44"/>
        </w:num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  <w:r w:rsidRPr="00DA419E">
        <w:rPr>
          <w:rFonts w:cs="Arial"/>
          <w:color w:val="201F1E"/>
          <w:bdr w:val="none" w:sz="0" w:space="0" w:color="auto" w:frame="1"/>
          <w:lang w:val="es-CO" w:eastAsia="es-CO"/>
        </w:rPr>
        <w:t>Suscriptores del servicio de Acueducto de la Empresa Serviciudad E.S.P</w:t>
      </w:r>
      <w:r>
        <w:rPr>
          <w:rFonts w:cs="Arial"/>
          <w:color w:val="201F1E"/>
          <w:bdr w:val="none" w:sz="0" w:space="0" w:color="auto" w:frame="1"/>
          <w:lang w:val="es-CO" w:eastAsia="es-CO"/>
        </w:rPr>
        <w:t>:</w:t>
      </w:r>
    </w:p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tbl>
      <w:tblPr>
        <w:tblpPr w:leftFromText="141" w:rightFromText="141" w:vertAnchor="text" w:horzAnchor="margin" w:tblpXSpec="center" w:tblpY="50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540"/>
      </w:tblGrid>
      <w:tr w:rsidR="00DA419E" w:rsidRPr="00DA419E" w:rsidTr="00DA419E">
        <w:trPr>
          <w:trHeight w:val="315"/>
        </w:trPr>
        <w:tc>
          <w:tcPr>
            <w:tcW w:w="36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8DB4E2"/>
            <w:vAlign w:val="center"/>
            <w:hideMark/>
          </w:tcPr>
          <w:p w:rsidR="00DA419E" w:rsidRPr="00DA419E" w:rsidRDefault="00DA419E" w:rsidP="00DA419E">
            <w:pPr>
              <w:jc w:val="center"/>
              <w:rPr>
                <w:rFonts w:cs="Arial"/>
                <w:b/>
                <w:bCs/>
                <w:color w:val="auto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lang w:val="es-CO" w:eastAsia="es-CO"/>
              </w:rPr>
              <w:t xml:space="preserve">SUSCRIPTORES </w:t>
            </w:r>
          </w:p>
        </w:tc>
      </w:tr>
      <w:tr w:rsidR="00DA419E" w:rsidRPr="00DA419E" w:rsidTr="00DA419E">
        <w:trPr>
          <w:trHeight w:val="315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A419E" w:rsidRPr="00DA419E" w:rsidRDefault="00DA419E" w:rsidP="00DA419E">
            <w:pPr>
              <w:jc w:val="center"/>
              <w:rPr>
                <w:rFonts w:cs="Arial"/>
                <w:b/>
                <w:bCs/>
                <w:color w:val="auto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lang w:val="es-CO" w:eastAsia="es-CO"/>
              </w:rPr>
              <w:t>USO DE PREDIO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vAlign w:val="bottom"/>
            <w:hideMark/>
          </w:tcPr>
          <w:p w:rsidR="00DA419E" w:rsidRPr="00DA419E" w:rsidRDefault="00DA419E" w:rsidP="00DA419E">
            <w:pPr>
              <w:jc w:val="center"/>
              <w:rPr>
                <w:rFonts w:cs="Arial"/>
                <w:b/>
                <w:bCs/>
                <w:color w:val="auto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lang w:val="es-CO" w:eastAsia="es-CO"/>
              </w:rPr>
              <w:t>Acueducto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lang w:val="es-CO" w:eastAsia="es-CO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:rsidR="00DA419E" w:rsidRPr="00DA419E" w:rsidRDefault="00DA419E" w:rsidP="00DA419E">
            <w:pPr>
              <w:jc w:val="center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proofErr w:type="spellStart"/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Nº</w:t>
            </w:r>
            <w:proofErr w:type="spellEnd"/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Suscriptores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Residencial Estrato 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4265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Residencial Estrato 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14179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Residencial Estrato 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26681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Residencial Estrato 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8548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Subtotal Residencial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            53.673 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 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COMERCIAL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2506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INDUSTRIAL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                 119 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OFICIAL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                   75 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ESPECIAL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 xml:space="preserve">                    64 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PROVISIONAL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381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color w:val="auto"/>
                <w:sz w:val="20"/>
                <w:szCs w:val="20"/>
                <w:lang w:val="es-CO" w:eastAsia="es-CO"/>
              </w:rPr>
              <w:t>TEMPORAL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ascii="Calibri" w:hAnsi="Calibri" w:cs="Calibri"/>
                <w:sz w:val="22"/>
                <w:szCs w:val="22"/>
                <w:lang w:val="es-CO" w:eastAsia="es-CO"/>
              </w:rPr>
            </w:pPr>
            <w:r w:rsidRPr="00DA419E">
              <w:rPr>
                <w:rFonts w:ascii="Calibri" w:hAnsi="Calibri" w:cs="Calibri"/>
                <w:sz w:val="22"/>
                <w:szCs w:val="22"/>
                <w:lang w:val="es-CO" w:eastAsia="es-CO"/>
              </w:rPr>
              <w:t>18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DA419E" w:rsidRPr="00DA419E" w:rsidRDefault="00DA419E" w:rsidP="00DA419E">
            <w:pPr>
              <w:jc w:val="both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Subtotal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vAlign w:val="bottom"/>
            <w:hideMark/>
          </w:tcPr>
          <w:p w:rsidR="00DA419E" w:rsidRPr="00DA419E" w:rsidRDefault="00DA419E" w:rsidP="00DA419E">
            <w:pPr>
              <w:jc w:val="right"/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              3.163 </w:t>
            </w:r>
          </w:p>
        </w:tc>
      </w:tr>
      <w:tr w:rsidR="00DA419E" w:rsidRPr="00DA419E" w:rsidTr="00DA419E">
        <w:trPr>
          <w:trHeight w:val="300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DA419E" w:rsidRPr="00DA419E" w:rsidTr="00DA419E">
        <w:trPr>
          <w:trHeight w:val="315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proofErr w:type="gramStart"/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>Total</w:t>
            </w:r>
            <w:proofErr w:type="gramEnd"/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Suscriptores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A419E" w:rsidRPr="00DA419E" w:rsidRDefault="00DA419E" w:rsidP="00DA419E">
            <w:pPr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</w:pPr>
            <w:r w:rsidRPr="00DA419E">
              <w:rPr>
                <w:rFonts w:cs="Arial"/>
                <w:b/>
                <w:bCs/>
                <w:color w:val="auto"/>
                <w:sz w:val="20"/>
                <w:szCs w:val="20"/>
                <w:lang w:val="es-CO" w:eastAsia="es-CO"/>
              </w:rPr>
              <w:t xml:space="preserve">             56.836 </w:t>
            </w:r>
          </w:p>
        </w:tc>
      </w:tr>
    </w:tbl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108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Pr="00DA419E" w:rsidRDefault="00DA419E" w:rsidP="00DA419E">
      <w:p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Pr="00DA419E" w:rsidRDefault="00DA419E" w:rsidP="00DA419E">
      <w:pPr>
        <w:pStyle w:val="Prrafodelista"/>
        <w:shd w:val="clear" w:color="auto" w:fill="FFFFFF"/>
        <w:ind w:left="1080"/>
        <w:jc w:val="both"/>
        <w:rPr>
          <w:rFonts w:ascii="Calibri" w:hAnsi="Calibri" w:cs="Calibri"/>
          <w:color w:val="201F1E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Default="00DA419E" w:rsidP="00DA419E">
      <w:pPr>
        <w:shd w:val="clear" w:color="auto" w:fill="FFFFFF"/>
        <w:ind w:left="720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</w:p>
    <w:p w:rsidR="00DA419E" w:rsidRPr="009608A1" w:rsidRDefault="00DA419E" w:rsidP="00DA419E">
      <w:pPr>
        <w:pStyle w:val="Prrafodelista"/>
        <w:numPr>
          <w:ilvl w:val="0"/>
          <w:numId w:val="44"/>
        </w:num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  <w:r w:rsidRPr="009608A1">
        <w:rPr>
          <w:rFonts w:cs="Arial"/>
          <w:color w:val="201F1E"/>
          <w:bdr w:val="none" w:sz="0" w:space="0" w:color="auto" w:frame="1"/>
          <w:lang w:val="es-CO" w:eastAsia="es-CO"/>
        </w:rPr>
        <w:lastRenderedPageBreak/>
        <w:t>Número de suscriptores que están desconectados al día de hoy por no pago.</w:t>
      </w:r>
    </w:p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tbl>
      <w:tblPr>
        <w:tblW w:w="97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740"/>
        <w:gridCol w:w="1052"/>
        <w:gridCol w:w="1131"/>
        <w:gridCol w:w="1940"/>
        <w:gridCol w:w="1620"/>
      </w:tblGrid>
      <w:tr w:rsidR="00A029E1" w:rsidRPr="00A029E1" w:rsidTr="00A029E1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SERVICIUDAD ESP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Times New Roman" w:hAnsi="Times New Roman"/>
                <w:color w:val="auto"/>
                <w:sz w:val="20"/>
                <w:szCs w:val="20"/>
                <w:lang w:val="es-CO" w:eastAsia="es-CO"/>
              </w:rPr>
            </w:pPr>
          </w:p>
        </w:tc>
      </w:tr>
      <w:tr w:rsidR="00A029E1" w:rsidRPr="00A029E1" w:rsidTr="00A029E1">
        <w:trPr>
          <w:trHeight w:val="465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SUPENDIDOS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CANTIDAD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NOVEDAD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FECHA REISNTALACIÓN</w:t>
            </w:r>
          </w:p>
        </w:tc>
      </w:tr>
      <w:tr w:rsidR="00A029E1" w:rsidRPr="00A029E1" w:rsidTr="00A029E1">
        <w:trPr>
          <w:trHeight w:val="300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reinstalaciones a predios que </w:t>
            </w:r>
            <w:proofErr w:type="spell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estan</w:t>
            </w:r>
            <w:proofErr w:type="spell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sin deuda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16 de marzo </w:t>
            </w:r>
          </w:p>
        </w:tc>
      </w:tr>
      <w:tr w:rsidR="00A029E1" w:rsidRPr="00A029E1" w:rsidTr="00A029E1">
        <w:trPr>
          <w:trHeight w:val="300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Predios suspendidos por falta de pago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275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275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reinstalados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17 -18-19 marzo</w:t>
            </w:r>
          </w:p>
        </w:tc>
      </w:tr>
      <w:tr w:rsidR="00A029E1" w:rsidRPr="00A029E1" w:rsidTr="00A029E1">
        <w:trPr>
          <w:trHeight w:val="465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Predios suspendidos por </w:t>
            </w:r>
            <w:proofErr w:type="spell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ilicitos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48 se encontraron desocupados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20-24-25 marzo</w:t>
            </w:r>
          </w:p>
        </w:tc>
      </w:tr>
      <w:tr w:rsidR="00A029E1" w:rsidRPr="00A029E1" w:rsidTr="00A029E1">
        <w:trPr>
          <w:trHeight w:val="1155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predios </w:t>
            </w: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desocupados  con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deuda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339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Se visitaron todos y se dejó comunicado ofreciendo la </w:t>
            </w:r>
            <w:proofErr w:type="spellStart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reisntalación</w:t>
            </w:r>
            <w:proofErr w:type="spellEnd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 sin ningún costo a la fecha han solicitado 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19-20-24-25-26-27 marzo</w:t>
            </w:r>
          </w:p>
        </w:tc>
      </w:tr>
      <w:tr w:rsidR="00A029E1" w:rsidRPr="00A029E1" w:rsidTr="00A029E1">
        <w:trPr>
          <w:trHeight w:val="465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solicitudes de no reinstalar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Por </w:t>
            </w:r>
            <w:proofErr w:type="spellStart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solcitud</w:t>
            </w:r>
            <w:proofErr w:type="spellEnd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 del propietario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radicadas en oficina</w:t>
            </w:r>
          </w:p>
        </w:tc>
      </w:tr>
      <w:tr w:rsidR="00A029E1" w:rsidRPr="00A029E1" w:rsidTr="00A029E1">
        <w:trPr>
          <w:trHeight w:val="2130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usuarios </w:t>
            </w: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con  doble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servicio comunal y de Serviciudad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385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49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 xml:space="preserve">se visitaron 385 </w:t>
            </w:r>
            <w:proofErr w:type="gramStart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predios  ,</w:t>
            </w:r>
            <w:proofErr w:type="gramEnd"/>
            <w:r w:rsidRPr="00A029E1">
              <w:rPr>
                <w:rFonts w:ascii="Calibri" w:hAnsi="Calibri" w:cs="Calibri"/>
                <w:b/>
                <w:bCs/>
                <w:sz w:val="16"/>
                <w:szCs w:val="16"/>
                <w:lang w:val="es-CO" w:eastAsia="es-CO"/>
              </w:rPr>
              <w:t>confirmando que tienen servicio normal con el comunitario, se ofreció reinstalación del servicio de la empresa  y sólo aceptaron en 49.  Todos fueron notificados con acta visita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20-21-23-24 </w:t>
            </w:r>
            <w:proofErr w:type="spellStart"/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marzo.Se</w:t>
            </w:r>
            <w:proofErr w:type="spellEnd"/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estima completar el resto de visitas el 23 marzo</w:t>
            </w:r>
          </w:p>
        </w:tc>
      </w:tr>
      <w:tr w:rsidR="00A029E1" w:rsidRPr="00A029E1" w:rsidTr="00A029E1">
        <w:trPr>
          <w:trHeight w:val="300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reinstalados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538DD5"/>
            <w:noWrap/>
            <w:vAlign w:val="bottom"/>
            <w:hideMark/>
          </w:tcPr>
          <w:p w:rsidR="00A029E1" w:rsidRPr="00A029E1" w:rsidRDefault="00A029E1" w:rsidP="00A029E1">
            <w:pPr>
              <w:jc w:val="right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460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 </w:t>
            </w:r>
          </w:p>
        </w:tc>
      </w:tr>
      <w:tr w:rsidR="00A029E1" w:rsidRPr="00A029E1" w:rsidTr="00A029E1">
        <w:trPr>
          <w:trHeight w:val="270"/>
        </w:trPr>
        <w:tc>
          <w:tcPr>
            <w:tcW w:w="4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total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predios visitados</w:t>
            </w:r>
          </w:p>
        </w:tc>
        <w:tc>
          <w:tcPr>
            <w:tcW w:w="56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jc w:val="center"/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1158</w:t>
            </w:r>
          </w:p>
        </w:tc>
      </w:tr>
      <w:tr w:rsidR="00A029E1" w:rsidRPr="00A029E1" w:rsidTr="00A029E1">
        <w:trPr>
          <w:trHeight w:val="930"/>
        </w:trPr>
        <w:tc>
          <w:tcPr>
            <w:tcW w:w="97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029E1" w:rsidRPr="00A029E1" w:rsidRDefault="00A029E1" w:rsidP="00A029E1">
            <w:pPr>
              <w:rPr>
                <w:rFonts w:ascii="Calibri" w:hAnsi="Calibri" w:cs="Calibri"/>
                <w:sz w:val="16"/>
                <w:szCs w:val="16"/>
                <w:lang w:val="es-CO" w:eastAsia="es-CO"/>
              </w:rPr>
            </w:pPr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Se aclara que todos nuestros suscriptores que tienen vivienda ocupada </w:t>
            </w:r>
            <w:proofErr w:type="gramStart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>YA  tienen</w:t>
            </w:r>
            <w:proofErr w:type="gramEnd"/>
            <w:r w:rsidRPr="00A029E1">
              <w:rPr>
                <w:rFonts w:ascii="Calibri" w:hAnsi="Calibri" w:cs="Calibri"/>
                <w:sz w:val="16"/>
                <w:szCs w:val="16"/>
                <w:lang w:val="es-CO" w:eastAsia="es-CO"/>
              </w:rPr>
              <w:t xml:space="preserve"> el servicio reinstalado , la diferencia entre los reinstalados y visitados radica en predios desocupados suspendidos o que tienen agua del acueducto comunal y no quisieron que se reinstalara el servicio.</w:t>
            </w:r>
          </w:p>
        </w:tc>
      </w:tr>
    </w:tbl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DA419E" w:rsidRPr="009608A1" w:rsidRDefault="00DA419E" w:rsidP="00DA419E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DA419E" w:rsidRPr="009608A1" w:rsidRDefault="00DA419E" w:rsidP="00396802">
      <w:pPr>
        <w:pStyle w:val="Prrafodelista"/>
        <w:numPr>
          <w:ilvl w:val="0"/>
          <w:numId w:val="44"/>
        </w:numPr>
        <w:shd w:val="clear" w:color="auto" w:fill="FFFFFF"/>
        <w:jc w:val="both"/>
        <w:rPr>
          <w:rFonts w:cs="Arial"/>
          <w:color w:val="201F1E"/>
          <w:bdr w:val="none" w:sz="0" w:space="0" w:color="auto" w:frame="1"/>
          <w:lang w:val="es-CO" w:eastAsia="es-CO"/>
        </w:rPr>
      </w:pPr>
      <w:r w:rsidRPr="009608A1">
        <w:rPr>
          <w:rFonts w:cs="Arial"/>
          <w:color w:val="201F1E"/>
          <w:bdr w:val="none" w:sz="0" w:space="0" w:color="auto" w:frame="1"/>
          <w:lang w:val="es-CO" w:eastAsia="es-CO"/>
        </w:rPr>
        <w:t>Tiempo Probable en que los suscriptores desconectados, serán conectados nuevamente al servicio de acueducto.</w:t>
      </w:r>
    </w:p>
    <w:p w:rsidR="00396802" w:rsidRPr="009608A1" w:rsidRDefault="00396802" w:rsidP="00396802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396802" w:rsidRPr="009608A1" w:rsidRDefault="00396802" w:rsidP="00396802">
      <w:pPr>
        <w:shd w:val="clear" w:color="auto" w:fill="FFFFFF"/>
        <w:jc w:val="both"/>
        <w:rPr>
          <w:rFonts w:cs="Arial"/>
          <w:color w:val="201F1E"/>
          <w:lang w:val="es-CO" w:eastAsia="es-CO"/>
        </w:rPr>
      </w:pPr>
    </w:p>
    <w:p w:rsidR="00396802" w:rsidRPr="009608A1" w:rsidRDefault="00396802" w:rsidP="00396802">
      <w:pPr>
        <w:shd w:val="clear" w:color="auto" w:fill="FFFFFF"/>
        <w:ind w:left="708"/>
        <w:jc w:val="both"/>
        <w:rPr>
          <w:rFonts w:cs="Arial"/>
          <w:color w:val="201F1E"/>
          <w:lang w:val="es-CO" w:eastAsia="es-CO"/>
        </w:rPr>
      </w:pPr>
      <w:r w:rsidRPr="009608A1">
        <w:rPr>
          <w:rFonts w:cs="Arial"/>
          <w:color w:val="201F1E"/>
          <w:lang w:val="es-CO" w:eastAsia="es-CO"/>
        </w:rPr>
        <w:lastRenderedPageBreak/>
        <w:t xml:space="preserve">Todos los suscriptores de la empresa que tenían servicio suspendido </w:t>
      </w:r>
      <w:r w:rsidR="00A029E1" w:rsidRPr="009608A1">
        <w:rPr>
          <w:rFonts w:cs="Arial"/>
          <w:color w:val="201F1E"/>
          <w:lang w:val="es-CO" w:eastAsia="es-CO"/>
        </w:rPr>
        <w:t>por deuda ya</w:t>
      </w:r>
      <w:r w:rsidRPr="009608A1">
        <w:rPr>
          <w:rFonts w:cs="Arial"/>
          <w:color w:val="201F1E"/>
          <w:lang w:val="es-CO" w:eastAsia="es-CO"/>
        </w:rPr>
        <w:t xml:space="preserve"> se encuentran reinstalados, </w:t>
      </w:r>
      <w:r w:rsidR="001A6F22">
        <w:rPr>
          <w:rFonts w:cs="Arial"/>
          <w:color w:val="201F1E"/>
          <w:lang w:val="es-CO" w:eastAsia="es-CO"/>
        </w:rPr>
        <w:t xml:space="preserve">a </w:t>
      </w:r>
      <w:r w:rsidRPr="009608A1">
        <w:rPr>
          <w:rFonts w:cs="Arial"/>
          <w:color w:val="201F1E"/>
          <w:lang w:val="es-CO" w:eastAsia="es-CO"/>
        </w:rPr>
        <w:t>los ilícitos</w:t>
      </w:r>
      <w:r w:rsidR="001A6F22">
        <w:rPr>
          <w:rFonts w:cs="Arial"/>
          <w:color w:val="201F1E"/>
          <w:lang w:val="es-CO" w:eastAsia="es-CO"/>
        </w:rPr>
        <w:t xml:space="preserve"> </w:t>
      </w:r>
      <w:bookmarkStart w:id="0" w:name="_GoBack"/>
      <w:bookmarkEnd w:id="0"/>
      <w:r w:rsidRPr="009608A1">
        <w:rPr>
          <w:rFonts w:cs="Arial"/>
          <w:color w:val="201F1E"/>
          <w:lang w:val="es-CO" w:eastAsia="es-CO"/>
        </w:rPr>
        <w:t xml:space="preserve">se le proporcionó el servicio también, además se notificaron los predios suspendidos pero que estaban desocupados para que en el momento de necesitar el servicio lo solicitaran en la </w:t>
      </w:r>
      <w:r w:rsidR="00A029E1" w:rsidRPr="009608A1">
        <w:rPr>
          <w:rFonts w:cs="Arial"/>
          <w:color w:val="201F1E"/>
          <w:lang w:val="es-CO" w:eastAsia="es-CO"/>
        </w:rPr>
        <w:t>empresa.</w:t>
      </w:r>
      <w:r w:rsidR="00A029E1">
        <w:rPr>
          <w:rFonts w:cs="Arial"/>
          <w:color w:val="201F1E"/>
          <w:lang w:val="es-CO" w:eastAsia="es-CO"/>
        </w:rPr>
        <w:t xml:space="preserve"> También se aclara que se visitaron usuarios que tienen servicio del acueducto comunitario y de la empresa que se encontraban suspendidos y </w:t>
      </w:r>
      <w:r w:rsidR="001A6F22">
        <w:rPr>
          <w:rFonts w:cs="Arial"/>
          <w:color w:val="201F1E"/>
          <w:lang w:val="es-CO" w:eastAsia="es-CO"/>
        </w:rPr>
        <w:t xml:space="preserve">muchos </w:t>
      </w:r>
      <w:r w:rsidR="00A029E1">
        <w:rPr>
          <w:rFonts w:cs="Arial"/>
          <w:color w:val="201F1E"/>
          <w:lang w:val="es-CO" w:eastAsia="es-CO"/>
        </w:rPr>
        <w:t>no aceptaron la reinstalación del servicio, se dejó acta de visita en todos los predios.</w:t>
      </w:r>
    </w:p>
    <w:p w:rsidR="00DA419E" w:rsidRDefault="00DA419E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Atentamente,</w:t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</w:p>
    <w:p w:rsidR="000B4D37" w:rsidRDefault="003B2346" w:rsidP="000B4D37">
      <w:pPr>
        <w:jc w:val="both"/>
      </w:pPr>
      <w:r>
        <w:rPr>
          <w:noProof/>
          <w:lang w:val="es-CO" w:eastAsia="es-CO"/>
        </w:rPr>
        <w:drawing>
          <wp:inline distT="0" distB="0" distL="0" distR="0" wp14:anchorId="240A4768" wp14:editId="39623108">
            <wp:extent cx="1594090" cy="663702"/>
            <wp:effectExtent l="19050" t="0" r="61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81" cy="66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D37" w:rsidRDefault="000B4D37" w:rsidP="000B4D37">
      <w:pPr>
        <w:jc w:val="both"/>
      </w:pPr>
    </w:p>
    <w:p w:rsidR="000B4D37" w:rsidRDefault="000B4D37" w:rsidP="000B4D37">
      <w:pPr>
        <w:jc w:val="both"/>
      </w:pPr>
      <w:r>
        <w:t>MAURICIO ANDRES RODAS TABORDA.</w:t>
      </w:r>
    </w:p>
    <w:p w:rsidR="000B4D37" w:rsidRDefault="000B4D37" w:rsidP="000B4D37">
      <w:pPr>
        <w:jc w:val="both"/>
      </w:pPr>
      <w:r>
        <w:t>Subgerente Comercial y Mercadeo.</w:t>
      </w:r>
    </w:p>
    <w:p w:rsidR="00AB4135" w:rsidRDefault="00AB4135" w:rsidP="000B4D37">
      <w:pPr>
        <w:jc w:val="both"/>
      </w:pPr>
    </w:p>
    <w:p w:rsidR="00AB4135" w:rsidRDefault="00AB4135" w:rsidP="000B4D37">
      <w:pPr>
        <w:jc w:val="both"/>
      </w:pPr>
    </w:p>
    <w:p w:rsidR="00942D22" w:rsidRDefault="00942D22" w:rsidP="005A2533">
      <w:pPr>
        <w:jc w:val="both"/>
        <w:rPr>
          <w:rFonts w:ascii="Tahoma" w:hAnsi="Tahoma" w:cs="Tahoma"/>
        </w:rPr>
      </w:pPr>
    </w:p>
    <w:p w:rsidR="00AD73AE" w:rsidRDefault="00AD73AE" w:rsidP="004C5FE2">
      <w:pPr>
        <w:jc w:val="both"/>
        <w:rPr>
          <w:rFonts w:ascii="Tahoma" w:hAnsi="Tahoma" w:cs="Tahoma"/>
        </w:rPr>
      </w:pPr>
    </w:p>
    <w:p w:rsidR="00AD73AE" w:rsidRPr="000B4D37" w:rsidRDefault="00AD73AE" w:rsidP="004C5FE2">
      <w:pPr>
        <w:jc w:val="both"/>
        <w:rPr>
          <w:rFonts w:ascii="Tahoma" w:hAnsi="Tahoma" w:cs="Tahoma"/>
        </w:rPr>
      </w:pPr>
    </w:p>
    <w:sectPr w:rsidR="00AD73AE" w:rsidRPr="000B4D37" w:rsidSect="000C108D">
      <w:headerReference w:type="default" r:id="rId9"/>
      <w:footerReference w:type="default" r:id="rId10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820" w:rsidRDefault="005E5820">
      <w:r>
        <w:separator/>
      </w:r>
    </w:p>
  </w:endnote>
  <w:endnote w:type="continuationSeparator" w:id="0">
    <w:p w:rsidR="005E5820" w:rsidRDefault="005E5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s-CO" w:eastAsia="es-CO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B4D37">
      <w:rPr>
        <w:noProof/>
        <w:lang w:val="es-CO" w:eastAsia="es-CO"/>
      </w:rPr>
      <w:drawing>
        <wp:inline distT="0" distB="0" distL="0" distR="0">
          <wp:extent cx="1375410" cy="1257935"/>
          <wp:effectExtent l="0" t="0" r="0" b="0"/>
          <wp:docPr id="1" name="Imagen 1" descr="Empresa de Tod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presa de Todos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125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820" w:rsidRDefault="005E5820">
      <w:r>
        <w:separator/>
      </w:r>
    </w:p>
  </w:footnote>
  <w:footnote w:type="continuationSeparator" w:id="0">
    <w:p w:rsidR="005E5820" w:rsidRDefault="005E5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F2A" w:rsidRPr="00AA2207" w:rsidRDefault="000B4D37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1455" cy="1141095"/>
          <wp:effectExtent l="0" t="0" r="0" b="1905"/>
          <wp:docPr id="3" name="Imagen 3" descr="HOJA MEMBRE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1455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35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1A6A4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3333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253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D03"/>
    <w:multiLevelType w:val="hybridMultilevel"/>
    <w:tmpl w:val="57826B26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315F8"/>
    <w:multiLevelType w:val="hybridMultilevel"/>
    <w:tmpl w:val="2D58EE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36D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F69C3"/>
    <w:multiLevelType w:val="hybridMultilevel"/>
    <w:tmpl w:val="BB24D55C"/>
    <w:lvl w:ilvl="0" w:tplc="5302F42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7A17C5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A00E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342B6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2F4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85120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60D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0FB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CBD"/>
    <w:multiLevelType w:val="hybridMultilevel"/>
    <w:tmpl w:val="C1A08ED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211624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62E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E2567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623677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B116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BFC388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557CF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252E7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E4704"/>
    <w:multiLevelType w:val="hybridMultilevel"/>
    <w:tmpl w:val="6DC8F5B4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E362C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3C359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0F5D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F1AC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5306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A18B6"/>
    <w:multiLevelType w:val="hybridMultilevel"/>
    <w:tmpl w:val="E7809E6C"/>
    <w:lvl w:ilvl="0" w:tplc="B09029D2">
      <w:start w:val="7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3D5D1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71578"/>
    <w:multiLevelType w:val="hybridMultilevel"/>
    <w:tmpl w:val="6F826404"/>
    <w:lvl w:ilvl="0" w:tplc="D6CE1D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BA676B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32A76"/>
    <w:multiLevelType w:val="hybridMultilevel"/>
    <w:tmpl w:val="4630F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F6F38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160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8213AE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42B91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3B70562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D2793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69D4564"/>
    <w:multiLevelType w:val="hybridMultilevel"/>
    <w:tmpl w:val="05E2243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621399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3204C"/>
    <w:multiLevelType w:val="hybridMultilevel"/>
    <w:tmpl w:val="275683D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7"/>
  </w:num>
  <w:num w:numId="6">
    <w:abstractNumId w:val="33"/>
  </w:num>
  <w:num w:numId="7">
    <w:abstractNumId w:val="41"/>
  </w:num>
  <w:num w:numId="8">
    <w:abstractNumId w:val="22"/>
  </w:num>
  <w:num w:numId="9">
    <w:abstractNumId w:val="21"/>
  </w:num>
  <w:num w:numId="10">
    <w:abstractNumId w:val="2"/>
  </w:num>
  <w:num w:numId="11">
    <w:abstractNumId w:val="28"/>
  </w:num>
  <w:num w:numId="12">
    <w:abstractNumId w:val="3"/>
  </w:num>
  <w:num w:numId="13">
    <w:abstractNumId w:val="6"/>
  </w:num>
  <w:num w:numId="14">
    <w:abstractNumId w:val="11"/>
  </w:num>
  <w:num w:numId="15">
    <w:abstractNumId w:val="14"/>
  </w:num>
  <w:num w:numId="16">
    <w:abstractNumId w:val="10"/>
  </w:num>
  <w:num w:numId="17">
    <w:abstractNumId w:val="25"/>
  </w:num>
  <w:num w:numId="18">
    <w:abstractNumId w:val="20"/>
  </w:num>
  <w:num w:numId="19">
    <w:abstractNumId w:val="38"/>
  </w:num>
  <w:num w:numId="20">
    <w:abstractNumId w:val="34"/>
  </w:num>
  <w:num w:numId="21">
    <w:abstractNumId w:val="31"/>
  </w:num>
  <w:num w:numId="22">
    <w:abstractNumId w:val="43"/>
  </w:num>
  <w:num w:numId="23">
    <w:abstractNumId w:val="16"/>
  </w:num>
  <w:num w:numId="24">
    <w:abstractNumId w:val="27"/>
  </w:num>
  <w:num w:numId="25">
    <w:abstractNumId w:val="0"/>
  </w:num>
  <w:num w:numId="26">
    <w:abstractNumId w:val="19"/>
  </w:num>
  <w:num w:numId="27">
    <w:abstractNumId w:val="12"/>
  </w:num>
  <w:num w:numId="28">
    <w:abstractNumId w:val="36"/>
  </w:num>
  <w:num w:numId="29">
    <w:abstractNumId w:val="26"/>
  </w:num>
  <w:num w:numId="30">
    <w:abstractNumId w:val="1"/>
  </w:num>
  <w:num w:numId="31">
    <w:abstractNumId w:val="37"/>
  </w:num>
  <w:num w:numId="32">
    <w:abstractNumId w:val="8"/>
  </w:num>
  <w:num w:numId="33">
    <w:abstractNumId w:val="9"/>
  </w:num>
  <w:num w:numId="34">
    <w:abstractNumId w:val="29"/>
  </w:num>
  <w:num w:numId="35">
    <w:abstractNumId w:val="23"/>
  </w:num>
  <w:num w:numId="36">
    <w:abstractNumId w:val="4"/>
  </w:num>
  <w:num w:numId="37">
    <w:abstractNumId w:val="35"/>
  </w:num>
  <w:num w:numId="38">
    <w:abstractNumId w:val="40"/>
  </w:num>
  <w:num w:numId="39">
    <w:abstractNumId w:val="13"/>
  </w:num>
  <w:num w:numId="40">
    <w:abstractNumId w:val="42"/>
  </w:num>
  <w:num w:numId="41">
    <w:abstractNumId w:val="39"/>
  </w:num>
  <w:num w:numId="42">
    <w:abstractNumId w:val="5"/>
  </w:num>
  <w:num w:numId="43">
    <w:abstractNumId w:val="7"/>
  </w:num>
  <w:num w:numId="44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22"/>
    <w:rsid w:val="000000AE"/>
    <w:rsid w:val="00000C11"/>
    <w:rsid w:val="00000F2C"/>
    <w:rsid w:val="00001CA8"/>
    <w:rsid w:val="00005973"/>
    <w:rsid w:val="000073C3"/>
    <w:rsid w:val="00016828"/>
    <w:rsid w:val="00017563"/>
    <w:rsid w:val="0002148C"/>
    <w:rsid w:val="00027CD6"/>
    <w:rsid w:val="00030779"/>
    <w:rsid w:val="0003144B"/>
    <w:rsid w:val="00036A77"/>
    <w:rsid w:val="00041E37"/>
    <w:rsid w:val="00044B4F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7E15"/>
    <w:rsid w:val="000B3F01"/>
    <w:rsid w:val="000B4D37"/>
    <w:rsid w:val="000C108D"/>
    <w:rsid w:val="000C2004"/>
    <w:rsid w:val="000C227A"/>
    <w:rsid w:val="000C3495"/>
    <w:rsid w:val="000C5C1C"/>
    <w:rsid w:val="000C5F93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1025EA"/>
    <w:rsid w:val="001058AF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4E83"/>
    <w:rsid w:val="0014537B"/>
    <w:rsid w:val="0014673B"/>
    <w:rsid w:val="00152511"/>
    <w:rsid w:val="00164DC8"/>
    <w:rsid w:val="001706DD"/>
    <w:rsid w:val="001810AF"/>
    <w:rsid w:val="00181540"/>
    <w:rsid w:val="00185939"/>
    <w:rsid w:val="00192625"/>
    <w:rsid w:val="00192D69"/>
    <w:rsid w:val="0019504E"/>
    <w:rsid w:val="001A0E11"/>
    <w:rsid w:val="001A16BE"/>
    <w:rsid w:val="001A4171"/>
    <w:rsid w:val="001A6F22"/>
    <w:rsid w:val="001B0166"/>
    <w:rsid w:val="001B7330"/>
    <w:rsid w:val="001C02F6"/>
    <w:rsid w:val="001C3A99"/>
    <w:rsid w:val="001C4897"/>
    <w:rsid w:val="001D38C9"/>
    <w:rsid w:val="001E3D57"/>
    <w:rsid w:val="001E6A1A"/>
    <w:rsid w:val="001E7F2E"/>
    <w:rsid w:val="001F1160"/>
    <w:rsid w:val="001F2F80"/>
    <w:rsid w:val="0020050B"/>
    <w:rsid w:val="002012AD"/>
    <w:rsid w:val="002036FB"/>
    <w:rsid w:val="00203BB8"/>
    <w:rsid w:val="0020535E"/>
    <w:rsid w:val="002266E2"/>
    <w:rsid w:val="00230D47"/>
    <w:rsid w:val="00235529"/>
    <w:rsid w:val="00245103"/>
    <w:rsid w:val="002457A2"/>
    <w:rsid w:val="00250891"/>
    <w:rsid w:val="00250A0C"/>
    <w:rsid w:val="00255A3C"/>
    <w:rsid w:val="00257291"/>
    <w:rsid w:val="00265D48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1264"/>
    <w:rsid w:val="002B3FC8"/>
    <w:rsid w:val="002B4983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C9F"/>
    <w:rsid w:val="002E54F2"/>
    <w:rsid w:val="002F11EF"/>
    <w:rsid w:val="002F1440"/>
    <w:rsid w:val="002F1562"/>
    <w:rsid w:val="002F15F3"/>
    <w:rsid w:val="002F1928"/>
    <w:rsid w:val="002F2FE0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3D19"/>
    <w:rsid w:val="003379B3"/>
    <w:rsid w:val="0034272F"/>
    <w:rsid w:val="00355626"/>
    <w:rsid w:val="00361C37"/>
    <w:rsid w:val="00362237"/>
    <w:rsid w:val="00362A9A"/>
    <w:rsid w:val="0036649A"/>
    <w:rsid w:val="0037637A"/>
    <w:rsid w:val="003810A1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96802"/>
    <w:rsid w:val="003A497B"/>
    <w:rsid w:val="003A70C9"/>
    <w:rsid w:val="003B2346"/>
    <w:rsid w:val="003B3A8E"/>
    <w:rsid w:val="003B62C9"/>
    <w:rsid w:val="003B714C"/>
    <w:rsid w:val="003B76DC"/>
    <w:rsid w:val="003C571B"/>
    <w:rsid w:val="003C666B"/>
    <w:rsid w:val="003C7AD5"/>
    <w:rsid w:val="003D0362"/>
    <w:rsid w:val="003D1243"/>
    <w:rsid w:val="003D29B6"/>
    <w:rsid w:val="003D74CB"/>
    <w:rsid w:val="003E0F4B"/>
    <w:rsid w:val="003E1762"/>
    <w:rsid w:val="00400A87"/>
    <w:rsid w:val="004049A8"/>
    <w:rsid w:val="00411D34"/>
    <w:rsid w:val="00420F2A"/>
    <w:rsid w:val="00421CDE"/>
    <w:rsid w:val="00424029"/>
    <w:rsid w:val="00427B0F"/>
    <w:rsid w:val="00430067"/>
    <w:rsid w:val="004367E9"/>
    <w:rsid w:val="00436A38"/>
    <w:rsid w:val="00442219"/>
    <w:rsid w:val="0045281A"/>
    <w:rsid w:val="00452D0F"/>
    <w:rsid w:val="004539CF"/>
    <w:rsid w:val="00455728"/>
    <w:rsid w:val="00457110"/>
    <w:rsid w:val="004605B1"/>
    <w:rsid w:val="00465ECE"/>
    <w:rsid w:val="00466844"/>
    <w:rsid w:val="004713FA"/>
    <w:rsid w:val="00476F0B"/>
    <w:rsid w:val="00477EE1"/>
    <w:rsid w:val="00480E50"/>
    <w:rsid w:val="00482CF7"/>
    <w:rsid w:val="0049243A"/>
    <w:rsid w:val="004A5611"/>
    <w:rsid w:val="004B0E46"/>
    <w:rsid w:val="004B54E5"/>
    <w:rsid w:val="004B589D"/>
    <w:rsid w:val="004B7691"/>
    <w:rsid w:val="004C16EF"/>
    <w:rsid w:val="004C25C2"/>
    <w:rsid w:val="004C3275"/>
    <w:rsid w:val="004C5FE2"/>
    <w:rsid w:val="004C62C4"/>
    <w:rsid w:val="004C67FB"/>
    <w:rsid w:val="004C7146"/>
    <w:rsid w:val="004D1F22"/>
    <w:rsid w:val="004D2CE6"/>
    <w:rsid w:val="004D5775"/>
    <w:rsid w:val="004D7807"/>
    <w:rsid w:val="004E06E4"/>
    <w:rsid w:val="004E12F9"/>
    <w:rsid w:val="004E14F0"/>
    <w:rsid w:val="004E4A6E"/>
    <w:rsid w:val="004E5E93"/>
    <w:rsid w:val="004F16DC"/>
    <w:rsid w:val="004F1854"/>
    <w:rsid w:val="004F293D"/>
    <w:rsid w:val="004F54FF"/>
    <w:rsid w:val="0050476A"/>
    <w:rsid w:val="0050598D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534B"/>
    <w:rsid w:val="00552922"/>
    <w:rsid w:val="00555854"/>
    <w:rsid w:val="00560493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D91"/>
    <w:rsid w:val="0059699D"/>
    <w:rsid w:val="0059767A"/>
    <w:rsid w:val="005A0365"/>
    <w:rsid w:val="005A1A2A"/>
    <w:rsid w:val="005A2533"/>
    <w:rsid w:val="005A2942"/>
    <w:rsid w:val="005A622C"/>
    <w:rsid w:val="005A7433"/>
    <w:rsid w:val="005B2E24"/>
    <w:rsid w:val="005B46C5"/>
    <w:rsid w:val="005C1B9A"/>
    <w:rsid w:val="005C2F0C"/>
    <w:rsid w:val="005C4A8E"/>
    <w:rsid w:val="005C79D7"/>
    <w:rsid w:val="005D0728"/>
    <w:rsid w:val="005D1449"/>
    <w:rsid w:val="005D5157"/>
    <w:rsid w:val="005E3FB4"/>
    <w:rsid w:val="005E5820"/>
    <w:rsid w:val="005E6C8C"/>
    <w:rsid w:val="005F1158"/>
    <w:rsid w:val="005F157D"/>
    <w:rsid w:val="005F1D0C"/>
    <w:rsid w:val="005F2313"/>
    <w:rsid w:val="005F47EE"/>
    <w:rsid w:val="006053D4"/>
    <w:rsid w:val="00610647"/>
    <w:rsid w:val="006178AF"/>
    <w:rsid w:val="00621284"/>
    <w:rsid w:val="0062235B"/>
    <w:rsid w:val="00624BE7"/>
    <w:rsid w:val="00625BC0"/>
    <w:rsid w:val="006275D4"/>
    <w:rsid w:val="00631792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4AFE"/>
    <w:rsid w:val="00667876"/>
    <w:rsid w:val="006703A8"/>
    <w:rsid w:val="00670EF2"/>
    <w:rsid w:val="0067185A"/>
    <w:rsid w:val="00675BB7"/>
    <w:rsid w:val="006815EB"/>
    <w:rsid w:val="0068292C"/>
    <w:rsid w:val="00682E29"/>
    <w:rsid w:val="00686213"/>
    <w:rsid w:val="00692529"/>
    <w:rsid w:val="006962A9"/>
    <w:rsid w:val="006A14B9"/>
    <w:rsid w:val="006A3979"/>
    <w:rsid w:val="006A44BF"/>
    <w:rsid w:val="006A50EC"/>
    <w:rsid w:val="006A5274"/>
    <w:rsid w:val="006A54C0"/>
    <w:rsid w:val="006B273E"/>
    <w:rsid w:val="006B56FD"/>
    <w:rsid w:val="006C07A8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36EA"/>
    <w:rsid w:val="00714A5B"/>
    <w:rsid w:val="00714AE5"/>
    <w:rsid w:val="00716F94"/>
    <w:rsid w:val="007175C7"/>
    <w:rsid w:val="0072594E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5040"/>
    <w:rsid w:val="00794419"/>
    <w:rsid w:val="00795ED3"/>
    <w:rsid w:val="007A30AF"/>
    <w:rsid w:val="007A7D1D"/>
    <w:rsid w:val="007B5870"/>
    <w:rsid w:val="007B7990"/>
    <w:rsid w:val="007C0D37"/>
    <w:rsid w:val="007D2423"/>
    <w:rsid w:val="007D44F7"/>
    <w:rsid w:val="007D6333"/>
    <w:rsid w:val="007D6798"/>
    <w:rsid w:val="007D7306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804DAE"/>
    <w:rsid w:val="00806F2C"/>
    <w:rsid w:val="00807D18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41552"/>
    <w:rsid w:val="0084259D"/>
    <w:rsid w:val="00850841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258C"/>
    <w:rsid w:val="00877D28"/>
    <w:rsid w:val="00880FF7"/>
    <w:rsid w:val="00881881"/>
    <w:rsid w:val="0088231B"/>
    <w:rsid w:val="008901BC"/>
    <w:rsid w:val="008911C0"/>
    <w:rsid w:val="00891D10"/>
    <w:rsid w:val="00892DA7"/>
    <w:rsid w:val="008A357D"/>
    <w:rsid w:val="008A58B1"/>
    <w:rsid w:val="008C1133"/>
    <w:rsid w:val="008C14EE"/>
    <w:rsid w:val="008C648E"/>
    <w:rsid w:val="008C77F1"/>
    <w:rsid w:val="008D242F"/>
    <w:rsid w:val="008D363F"/>
    <w:rsid w:val="008D408F"/>
    <w:rsid w:val="008D4A3F"/>
    <w:rsid w:val="008E2BF4"/>
    <w:rsid w:val="008E6E04"/>
    <w:rsid w:val="008F53DA"/>
    <w:rsid w:val="008F789E"/>
    <w:rsid w:val="009004D0"/>
    <w:rsid w:val="0090103B"/>
    <w:rsid w:val="0090297B"/>
    <w:rsid w:val="0091390F"/>
    <w:rsid w:val="00913D47"/>
    <w:rsid w:val="00913DF7"/>
    <w:rsid w:val="00915EB3"/>
    <w:rsid w:val="00922E29"/>
    <w:rsid w:val="00923BDA"/>
    <w:rsid w:val="0093132C"/>
    <w:rsid w:val="00932689"/>
    <w:rsid w:val="00932959"/>
    <w:rsid w:val="009345FF"/>
    <w:rsid w:val="00937B23"/>
    <w:rsid w:val="00942D22"/>
    <w:rsid w:val="00945F82"/>
    <w:rsid w:val="00947940"/>
    <w:rsid w:val="00950245"/>
    <w:rsid w:val="009608A1"/>
    <w:rsid w:val="009608E7"/>
    <w:rsid w:val="00971B33"/>
    <w:rsid w:val="00972AB5"/>
    <w:rsid w:val="00973213"/>
    <w:rsid w:val="009740C4"/>
    <w:rsid w:val="00974609"/>
    <w:rsid w:val="00976797"/>
    <w:rsid w:val="00983395"/>
    <w:rsid w:val="00983E46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3EDC"/>
    <w:rsid w:val="00A009A6"/>
    <w:rsid w:val="00A029E1"/>
    <w:rsid w:val="00A067BD"/>
    <w:rsid w:val="00A20FA1"/>
    <w:rsid w:val="00A22E41"/>
    <w:rsid w:val="00A2407C"/>
    <w:rsid w:val="00A25C86"/>
    <w:rsid w:val="00A318EC"/>
    <w:rsid w:val="00A319B0"/>
    <w:rsid w:val="00A42F25"/>
    <w:rsid w:val="00A44294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7D1"/>
    <w:rsid w:val="00A858D6"/>
    <w:rsid w:val="00A873DF"/>
    <w:rsid w:val="00A87F40"/>
    <w:rsid w:val="00A9019A"/>
    <w:rsid w:val="00A91098"/>
    <w:rsid w:val="00A92C20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B4135"/>
    <w:rsid w:val="00AC34C6"/>
    <w:rsid w:val="00AD0951"/>
    <w:rsid w:val="00AD19F0"/>
    <w:rsid w:val="00AD5A0C"/>
    <w:rsid w:val="00AD73AE"/>
    <w:rsid w:val="00AE2F35"/>
    <w:rsid w:val="00AF722C"/>
    <w:rsid w:val="00B01183"/>
    <w:rsid w:val="00B017AB"/>
    <w:rsid w:val="00B0531D"/>
    <w:rsid w:val="00B24DF8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661"/>
    <w:rsid w:val="00B5638C"/>
    <w:rsid w:val="00B56AA6"/>
    <w:rsid w:val="00B619F7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90399"/>
    <w:rsid w:val="00B9486B"/>
    <w:rsid w:val="00B95B9B"/>
    <w:rsid w:val="00B95EF7"/>
    <w:rsid w:val="00BA679D"/>
    <w:rsid w:val="00BA6ABC"/>
    <w:rsid w:val="00BB2A58"/>
    <w:rsid w:val="00BC4B16"/>
    <w:rsid w:val="00BC6493"/>
    <w:rsid w:val="00BD03BB"/>
    <w:rsid w:val="00BD0D10"/>
    <w:rsid w:val="00BD6684"/>
    <w:rsid w:val="00BE134B"/>
    <w:rsid w:val="00BE1B99"/>
    <w:rsid w:val="00BE2182"/>
    <w:rsid w:val="00BF1D76"/>
    <w:rsid w:val="00BF2CF9"/>
    <w:rsid w:val="00BF5A1B"/>
    <w:rsid w:val="00C07609"/>
    <w:rsid w:val="00C07A45"/>
    <w:rsid w:val="00C102EF"/>
    <w:rsid w:val="00C11D64"/>
    <w:rsid w:val="00C14221"/>
    <w:rsid w:val="00C14299"/>
    <w:rsid w:val="00C165A2"/>
    <w:rsid w:val="00C23EFA"/>
    <w:rsid w:val="00C2442D"/>
    <w:rsid w:val="00C24D93"/>
    <w:rsid w:val="00C300EF"/>
    <w:rsid w:val="00C32A37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5C10"/>
    <w:rsid w:val="00CB008F"/>
    <w:rsid w:val="00CB3F0E"/>
    <w:rsid w:val="00CB57AB"/>
    <w:rsid w:val="00CC7534"/>
    <w:rsid w:val="00CD200E"/>
    <w:rsid w:val="00CD2C0D"/>
    <w:rsid w:val="00CD4358"/>
    <w:rsid w:val="00CD4B17"/>
    <w:rsid w:val="00CE766D"/>
    <w:rsid w:val="00CF069D"/>
    <w:rsid w:val="00CF0D76"/>
    <w:rsid w:val="00CF4604"/>
    <w:rsid w:val="00CF5A90"/>
    <w:rsid w:val="00CF7203"/>
    <w:rsid w:val="00D01931"/>
    <w:rsid w:val="00D02570"/>
    <w:rsid w:val="00D032EA"/>
    <w:rsid w:val="00D070EC"/>
    <w:rsid w:val="00D14FC9"/>
    <w:rsid w:val="00D15888"/>
    <w:rsid w:val="00D22266"/>
    <w:rsid w:val="00D2293F"/>
    <w:rsid w:val="00D24A15"/>
    <w:rsid w:val="00D27181"/>
    <w:rsid w:val="00D27817"/>
    <w:rsid w:val="00D30089"/>
    <w:rsid w:val="00D336F2"/>
    <w:rsid w:val="00D35352"/>
    <w:rsid w:val="00D47E42"/>
    <w:rsid w:val="00D557A6"/>
    <w:rsid w:val="00D564F8"/>
    <w:rsid w:val="00D56C69"/>
    <w:rsid w:val="00D63B9E"/>
    <w:rsid w:val="00D64FBD"/>
    <w:rsid w:val="00D7030B"/>
    <w:rsid w:val="00D7114A"/>
    <w:rsid w:val="00D71DB3"/>
    <w:rsid w:val="00D7464E"/>
    <w:rsid w:val="00D74844"/>
    <w:rsid w:val="00D81761"/>
    <w:rsid w:val="00D81FAF"/>
    <w:rsid w:val="00D84417"/>
    <w:rsid w:val="00D97F68"/>
    <w:rsid w:val="00DA1C2C"/>
    <w:rsid w:val="00DA419E"/>
    <w:rsid w:val="00DA4578"/>
    <w:rsid w:val="00DB3C3E"/>
    <w:rsid w:val="00DB4C7C"/>
    <w:rsid w:val="00DC109C"/>
    <w:rsid w:val="00DC13F9"/>
    <w:rsid w:val="00DC179F"/>
    <w:rsid w:val="00DC53E0"/>
    <w:rsid w:val="00DD552C"/>
    <w:rsid w:val="00DD5DDE"/>
    <w:rsid w:val="00DE2C6B"/>
    <w:rsid w:val="00DE4D5C"/>
    <w:rsid w:val="00DE4EF0"/>
    <w:rsid w:val="00DE5B38"/>
    <w:rsid w:val="00DF0423"/>
    <w:rsid w:val="00DF083A"/>
    <w:rsid w:val="00DF52EB"/>
    <w:rsid w:val="00E01F5C"/>
    <w:rsid w:val="00E023B1"/>
    <w:rsid w:val="00E04985"/>
    <w:rsid w:val="00E1385F"/>
    <w:rsid w:val="00E143BA"/>
    <w:rsid w:val="00E15484"/>
    <w:rsid w:val="00E178BC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9144D"/>
    <w:rsid w:val="00E92D82"/>
    <w:rsid w:val="00E92F7D"/>
    <w:rsid w:val="00E92FD0"/>
    <w:rsid w:val="00E946D5"/>
    <w:rsid w:val="00E9789A"/>
    <w:rsid w:val="00EA112A"/>
    <w:rsid w:val="00EA17E5"/>
    <w:rsid w:val="00EA1CD3"/>
    <w:rsid w:val="00EA39E3"/>
    <w:rsid w:val="00EA6C50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D6E14"/>
    <w:rsid w:val="00EE2522"/>
    <w:rsid w:val="00EE32B5"/>
    <w:rsid w:val="00EE41F5"/>
    <w:rsid w:val="00EF1ACE"/>
    <w:rsid w:val="00EF2812"/>
    <w:rsid w:val="00EF6E36"/>
    <w:rsid w:val="00EF7607"/>
    <w:rsid w:val="00F01A6F"/>
    <w:rsid w:val="00F078E6"/>
    <w:rsid w:val="00F07CF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62459"/>
    <w:rsid w:val="00F662F7"/>
    <w:rsid w:val="00F72C72"/>
    <w:rsid w:val="00F7388D"/>
    <w:rsid w:val="00F80470"/>
    <w:rsid w:val="00F839FC"/>
    <w:rsid w:val="00F85BF6"/>
    <w:rsid w:val="00F863B3"/>
    <w:rsid w:val="00FA0B27"/>
    <w:rsid w:val="00FA692C"/>
    <w:rsid w:val="00FA7ABC"/>
    <w:rsid w:val="00FB1294"/>
    <w:rsid w:val="00FB1997"/>
    <w:rsid w:val="00FB2321"/>
    <w:rsid w:val="00FB3238"/>
    <w:rsid w:val="00FB3CDB"/>
    <w:rsid w:val="00FB6C14"/>
    <w:rsid w:val="00FC1CAE"/>
    <w:rsid w:val="00FC2D6C"/>
    <w:rsid w:val="00FC3813"/>
    <w:rsid w:val="00FC5FD2"/>
    <w:rsid w:val="00FD0EE1"/>
    <w:rsid w:val="00FD1B98"/>
    <w:rsid w:val="00FD368B"/>
    <w:rsid w:val="00FD65E7"/>
    <w:rsid w:val="00FE0809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C90EAC"/>
  <w15:docId w15:val="{31195D4C-D8A1-4C29-A41B-3418FCE0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uiPriority w:val="99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230DE-1733-4DF8-B293-E7BB70973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23</TotalTime>
  <Pages>3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creator>Rgaviria</dc:creator>
  <cp:lastModifiedBy>SUBGERENTE COMECIAL Y MERCADEO</cp:lastModifiedBy>
  <cp:revision>7</cp:revision>
  <cp:lastPrinted>2020-03-18T12:57:00Z</cp:lastPrinted>
  <dcterms:created xsi:type="dcterms:W3CDTF">2020-03-19T19:56:00Z</dcterms:created>
  <dcterms:modified xsi:type="dcterms:W3CDTF">2020-03-27T20:21:00Z</dcterms:modified>
</cp:coreProperties>
</file>